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0268" w:rsidRDefault="00550268">
      <w:pPr>
        <w:spacing w:after="0"/>
        <w:jc w:val="center"/>
        <w:rPr>
          <w:rFonts w:ascii="Times New Roman" w:hAnsi="Times New Roman" w:cs="Times New Roman"/>
          <w:b/>
          <w:bCs/>
        </w:rPr>
      </w:pPr>
      <w:r>
        <w:rPr>
          <w:noProof/>
          <w:lang w:eastAsia="it-IT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Casella di testo 2" o:spid="_x0000_s1026" type="#_x0000_t202" style="position:absolute;left:0;text-align:left;margin-left:441.05pt;margin-top:-47.95pt;width:79.8pt;height:24.6pt;z-index:251658240;visibility:visible">
            <v:textbox>
              <w:txbxContent>
                <w:p w:rsidR="00550268" w:rsidRDefault="00550268">
                  <w:r>
                    <w:t>Allegato 1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b/>
          <w:bCs/>
        </w:rPr>
        <w:t>Dichiarazione sostitutiva dell’atto di notorietà</w:t>
      </w:r>
    </w:p>
    <w:p w:rsidR="00550268" w:rsidRDefault="00550268">
      <w:pPr>
        <w:spacing w:after="0"/>
        <w:jc w:val="center"/>
        <w:rPr>
          <w:rFonts w:ascii="Times New Roman" w:hAnsi="Times New Roman" w:cs="Times New Roman"/>
          <w:b/>
          <w:bCs/>
          <w:lang w:val="de-DE"/>
        </w:rPr>
      </w:pPr>
      <w:r>
        <w:rPr>
          <w:rFonts w:ascii="Times New Roman" w:hAnsi="Times New Roman" w:cs="Times New Roman"/>
          <w:b/>
          <w:bCs/>
          <w:lang w:val="de-DE"/>
        </w:rPr>
        <w:t>(art. 47, d.P.R. n. 445/2000)</w:t>
      </w:r>
    </w:p>
    <w:p w:rsidR="00550268" w:rsidRDefault="00550268">
      <w:pPr>
        <w:spacing w:after="0"/>
        <w:jc w:val="both"/>
        <w:rPr>
          <w:rFonts w:ascii="Times New Roman" w:hAnsi="Times New Roman" w:cs="Times New Roman"/>
          <w:lang w:val="de-DE"/>
        </w:rPr>
      </w:pPr>
    </w:p>
    <w:p w:rsidR="00550268" w:rsidRDefault="00550268">
      <w:pPr>
        <w:spacing w:after="0"/>
        <w:jc w:val="both"/>
        <w:rPr>
          <w:rFonts w:ascii="Times New Roman" w:hAnsi="Times New Roman" w:cs="Times New Roman"/>
          <w:lang w:val="de-DE"/>
        </w:rPr>
      </w:pPr>
    </w:p>
    <w:p w:rsidR="00550268" w:rsidRDefault="00550268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Il/La sottoscritto/a________________________________________________________________________</w:t>
      </w:r>
    </w:p>
    <w:p w:rsidR="00550268" w:rsidRDefault="00550268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  <w:iCs/>
        </w:rPr>
        <w:t>(cognome) (nome)</w:t>
      </w:r>
    </w:p>
    <w:p w:rsidR="00550268" w:rsidRDefault="00550268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nato/a a __________________________________________________(____) il ______________________</w:t>
      </w:r>
    </w:p>
    <w:p w:rsidR="00550268" w:rsidRDefault="00550268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  <w:iCs/>
        </w:rPr>
        <w:t>(luogo)(prov.)</w:t>
      </w:r>
    </w:p>
    <w:p w:rsidR="00550268" w:rsidRDefault="00550268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residente a_________________________________________________________________________(____)</w:t>
      </w:r>
    </w:p>
    <w:p w:rsidR="00550268" w:rsidRDefault="00550268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  <w:iCs/>
        </w:rPr>
        <w:t>(luogo)(prov.)</w:t>
      </w:r>
    </w:p>
    <w:p w:rsidR="00550268" w:rsidRDefault="00550268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 via/piazza____________________________________________________________________ n. ______</w:t>
      </w:r>
    </w:p>
    <w:p w:rsidR="00550268" w:rsidRDefault="00550268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  <w:iCs/>
        </w:rPr>
        <w:t>(indirizzo)</w:t>
      </w:r>
    </w:p>
    <w:p w:rsidR="00550268" w:rsidRDefault="00550268">
      <w:pPr>
        <w:spacing w:after="0"/>
        <w:jc w:val="both"/>
        <w:rPr>
          <w:rFonts w:ascii="Times New Roman" w:hAnsi="Times New Roman" w:cs="Times New Roman"/>
        </w:rPr>
      </w:pPr>
    </w:p>
    <w:p w:rsidR="00550268" w:rsidRDefault="00550268">
      <w:pPr>
        <w:spacing w:after="0"/>
        <w:jc w:val="both"/>
        <w:rPr>
          <w:rFonts w:ascii="Times New Roman" w:hAnsi="Times New Roman" w:cs="Times New Roman"/>
        </w:rPr>
      </w:pPr>
    </w:p>
    <w:p w:rsidR="00550268" w:rsidRDefault="00550268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consapevole delle sanzioni penali previste dall’art. 76 del d.P.R. 28 dicembre 2000, n. 445, nel caso di dichiarazioni false e mendaci,</w:t>
      </w:r>
    </w:p>
    <w:p w:rsidR="00550268" w:rsidRDefault="00550268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 qualità di genitore esercente la responsabilità genitoriale, di tutore ovvero di soggetto affidatario, ai sensi e per gli effetti del decreto-legge 7 giugno 2017, n. 73, convertito con modificazioni dalla legge n. 119 del 31 luglio 2017, sotto la propria responsabilità,</w:t>
      </w:r>
    </w:p>
    <w:p w:rsidR="00550268" w:rsidRDefault="00550268">
      <w:pPr>
        <w:spacing w:after="0"/>
        <w:jc w:val="both"/>
        <w:rPr>
          <w:rFonts w:ascii="Times New Roman" w:hAnsi="Times New Roman" w:cs="Times New Roman"/>
        </w:rPr>
      </w:pPr>
    </w:p>
    <w:p w:rsidR="00550268" w:rsidRDefault="00550268">
      <w:pPr>
        <w:spacing w:after="0"/>
        <w:jc w:val="center"/>
        <w:rPr>
          <w:rFonts w:ascii="Times New Roman" w:hAnsi="Times New Roman" w:cs="Times New Roman"/>
        </w:rPr>
      </w:pPr>
    </w:p>
    <w:p w:rsidR="00550268" w:rsidRDefault="00550268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DICHIARA</w:t>
      </w:r>
    </w:p>
    <w:p w:rsidR="00550268" w:rsidRDefault="00550268">
      <w:pPr>
        <w:spacing w:after="0"/>
        <w:jc w:val="center"/>
        <w:rPr>
          <w:rFonts w:ascii="Times New Roman" w:hAnsi="Times New Roman" w:cs="Times New Roman"/>
        </w:rPr>
      </w:pPr>
    </w:p>
    <w:p w:rsidR="00550268" w:rsidRDefault="00550268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che____________________________________________________________________________________</w:t>
      </w:r>
    </w:p>
    <w:p w:rsidR="00550268" w:rsidRDefault="00550268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  <w:iCs/>
        </w:rPr>
        <w:t>(cognome e nome dell’alunno/a)</w:t>
      </w:r>
    </w:p>
    <w:p w:rsidR="00550268" w:rsidRDefault="00550268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nato/a a __________________________________________________(____) il ______________________</w:t>
      </w:r>
    </w:p>
    <w:p w:rsidR="00550268" w:rsidRDefault="00550268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  <w:iCs/>
        </w:rPr>
        <w:t>(luogo)(prov.)</w:t>
      </w:r>
    </w:p>
    <w:p w:rsidR="00550268" w:rsidRDefault="00550268">
      <w:pPr>
        <w:spacing w:after="0"/>
        <w:jc w:val="both"/>
        <w:rPr>
          <w:rFonts w:ascii="Times New Roman" w:hAnsi="Times New Roman" w:cs="Times New Roman"/>
        </w:rPr>
      </w:pPr>
    </w:p>
    <w:p w:rsidR="00550268" w:rsidRDefault="00550268">
      <w:pPr>
        <w:spacing w:after="0"/>
        <w:jc w:val="both"/>
        <w:rPr>
          <w:rFonts w:ascii="Times New Roman" w:hAnsi="Times New Roman" w:cs="Times New Roman"/>
        </w:rPr>
      </w:pPr>
    </w:p>
    <w:p w:rsidR="00550268" w:rsidRDefault="00550268">
      <w:pPr>
        <w:spacing w:after="100"/>
        <w:ind w:left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□ ha effettuato le vaccinazioni obbligatorie indicate di seguito</w:t>
      </w:r>
      <w:r>
        <w:rPr>
          <w:rStyle w:val="FootnoteReference"/>
          <w:b/>
          <w:bCs/>
        </w:rPr>
        <w:footnoteReference w:id="1"/>
      </w:r>
      <w:r>
        <w:rPr>
          <w:rFonts w:ascii="Times New Roman" w:hAnsi="Times New Roman" w:cs="Times New Roman"/>
          <w:b/>
          <w:bCs/>
        </w:rPr>
        <w:t>:</w:t>
      </w:r>
    </w:p>
    <w:p w:rsidR="00550268" w:rsidRDefault="00550268">
      <w:pPr>
        <w:spacing w:after="100"/>
        <w:ind w:left="708"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□ anti-poliomelitica;</w:t>
      </w:r>
    </w:p>
    <w:p w:rsidR="00550268" w:rsidRDefault="00550268">
      <w:pPr>
        <w:spacing w:after="100"/>
        <w:ind w:left="708"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□ anti-difterica;</w:t>
      </w:r>
    </w:p>
    <w:p w:rsidR="00550268" w:rsidRDefault="00550268">
      <w:pPr>
        <w:spacing w:after="100"/>
        <w:ind w:left="708"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□ anti-tetanica;</w:t>
      </w:r>
    </w:p>
    <w:p w:rsidR="00550268" w:rsidRDefault="00550268">
      <w:pPr>
        <w:spacing w:after="100"/>
        <w:ind w:left="708"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□ anti-epatite B;</w:t>
      </w:r>
    </w:p>
    <w:p w:rsidR="00550268" w:rsidRDefault="00550268">
      <w:pPr>
        <w:spacing w:after="100"/>
        <w:ind w:left="708"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□ anti-pertosse;</w:t>
      </w:r>
    </w:p>
    <w:p w:rsidR="00550268" w:rsidRDefault="00550268">
      <w:pPr>
        <w:spacing w:after="100"/>
        <w:ind w:left="708"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□ anti-</w:t>
      </w:r>
      <w:r>
        <w:rPr>
          <w:rFonts w:ascii="Times New Roman" w:hAnsi="Times New Roman" w:cs="Times New Roman"/>
          <w:i/>
          <w:iCs/>
        </w:rPr>
        <w:t>Haemophilus influenzae</w:t>
      </w:r>
      <w:r>
        <w:rPr>
          <w:rFonts w:ascii="Times New Roman" w:hAnsi="Times New Roman" w:cs="Times New Roman"/>
        </w:rPr>
        <w:t xml:space="preserve"> tipo b;</w:t>
      </w:r>
    </w:p>
    <w:p w:rsidR="00550268" w:rsidRDefault="00550268">
      <w:pPr>
        <w:spacing w:after="100"/>
        <w:ind w:left="708"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□ anti-morbillo;</w:t>
      </w:r>
    </w:p>
    <w:p w:rsidR="00550268" w:rsidRDefault="00550268">
      <w:pPr>
        <w:spacing w:after="100"/>
        <w:ind w:left="708"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□ anti-rosolia;</w:t>
      </w:r>
    </w:p>
    <w:p w:rsidR="00550268" w:rsidRDefault="00550268">
      <w:pPr>
        <w:spacing w:after="100"/>
        <w:ind w:left="708"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□ anti-parotite;</w:t>
      </w:r>
    </w:p>
    <w:p w:rsidR="00550268" w:rsidRDefault="00550268">
      <w:pPr>
        <w:spacing w:after="100"/>
        <w:ind w:left="708"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□ anti-varicella (solo per i nati a partire dal 2017).</w:t>
      </w:r>
    </w:p>
    <w:p w:rsidR="00550268" w:rsidRDefault="00550268">
      <w:pPr>
        <w:spacing w:after="100"/>
        <w:ind w:left="708" w:firstLine="708"/>
        <w:jc w:val="both"/>
        <w:rPr>
          <w:rFonts w:ascii="Times New Roman" w:hAnsi="Times New Roman" w:cs="Times New Roman"/>
        </w:rPr>
      </w:pPr>
    </w:p>
    <w:p w:rsidR="00550268" w:rsidRDefault="00550268">
      <w:pPr>
        <w:spacing w:after="100"/>
        <w:ind w:firstLine="708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□ ha richiesto all’azienda sanitaria locale di effettuare le vaccinazioni obbligatorie non attuate.</w:t>
      </w:r>
    </w:p>
    <w:p w:rsidR="00550268" w:rsidRDefault="00550268">
      <w:pPr>
        <w:spacing w:after="100"/>
        <w:ind w:firstLine="708"/>
        <w:jc w:val="both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>(apporre una crocetta sulle caselle interessate)</w:t>
      </w:r>
    </w:p>
    <w:p w:rsidR="00550268" w:rsidRDefault="00550268">
      <w:pPr>
        <w:spacing w:after="0"/>
        <w:jc w:val="both"/>
        <w:rPr>
          <w:rFonts w:ascii="Times New Roman" w:hAnsi="Times New Roman" w:cs="Times New Roman"/>
        </w:rPr>
      </w:pPr>
    </w:p>
    <w:p w:rsidR="00550268" w:rsidRDefault="00550268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Il/la sottoscritto/a – nel caso in cui non abbia già provveduto – si impegna a consegnare, </w:t>
      </w:r>
      <w:r>
        <w:rPr>
          <w:rFonts w:ascii="Times New Roman" w:hAnsi="Times New Roman" w:cs="Times New Roman"/>
          <w:b/>
          <w:bCs/>
        </w:rPr>
        <w:t>entro il 10 marzo 2018</w:t>
      </w:r>
      <w:r>
        <w:rPr>
          <w:rFonts w:ascii="Times New Roman" w:hAnsi="Times New Roman" w:cs="Times New Roman"/>
        </w:rPr>
        <w:t>, la documentazione comprovante quanto dichiarato.</w:t>
      </w:r>
    </w:p>
    <w:p w:rsidR="00550268" w:rsidRDefault="00550268">
      <w:pPr>
        <w:spacing w:after="0"/>
        <w:jc w:val="both"/>
        <w:rPr>
          <w:rFonts w:ascii="Times New Roman" w:hAnsi="Times New Roman" w:cs="Times New Roman"/>
        </w:rPr>
      </w:pPr>
    </w:p>
    <w:p w:rsidR="00550268" w:rsidRDefault="00550268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</w:t>
      </w:r>
    </w:p>
    <w:p w:rsidR="00550268" w:rsidRDefault="00550268">
      <w:pPr>
        <w:spacing w:after="0"/>
        <w:jc w:val="both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>(luogo, data)</w:t>
      </w:r>
    </w:p>
    <w:p w:rsidR="00550268" w:rsidRDefault="00550268">
      <w:pPr>
        <w:spacing w:after="0"/>
        <w:jc w:val="both"/>
        <w:rPr>
          <w:rFonts w:ascii="Times New Roman" w:hAnsi="Times New Roman" w:cs="Times New Roman"/>
        </w:rPr>
      </w:pPr>
    </w:p>
    <w:p w:rsidR="00550268" w:rsidRDefault="00550268">
      <w:pPr>
        <w:ind w:right="707"/>
        <w:jc w:val="right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Il Dichiarante</w:t>
      </w:r>
    </w:p>
    <w:p w:rsidR="00550268" w:rsidRDefault="00550268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</w:t>
      </w:r>
    </w:p>
    <w:p w:rsidR="00550268" w:rsidRDefault="00550268">
      <w:pPr>
        <w:spacing w:after="0"/>
        <w:jc w:val="right"/>
        <w:rPr>
          <w:rFonts w:ascii="Times New Roman" w:hAnsi="Times New Roman" w:cs="Times New Roman"/>
        </w:rPr>
      </w:pPr>
    </w:p>
    <w:p w:rsidR="00550268" w:rsidRDefault="00550268">
      <w:pPr>
        <w:jc w:val="both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>Ai sensi dell’articolo 38, d.P.R. 28 dicembre 2000, n. 445, la dichiarazione è sottoscritta dall’interessato in presenza del dipendente addetto ovvero sottoscritta e inviata all’Ufficio competente unitamente a copia fotostatica, non autenticata, di un documento di identità del sottoscrittore.</w:t>
      </w:r>
    </w:p>
    <w:p w:rsidR="00550268" w:rsidRDefault="00550268">
      <w:pPr>
        <w:jc w:val="both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>Ai sensi del decreto legislativo 30 giugno 2003, n. 196, recante “Codice in materia di protezione dei dati personali”, i dati sopra riportati sono prescritti dalle disposizioni vigenti e, secondo quanto previsto dall’articolo 48 del d.P.R. 28 dicembre 2000, n. 445, saranno utilizzati esclusivamente per gli adempimenti richiesti dal decreto-legge 7 giugno 2017, n. 73.</w:t>
      </w:r>
    </w:p>
    <w:p w:rsidR="00550268" w:rsidRDefault="00550268">
      <w:pPr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</w:t>
      </w:r>
    </w:p>
    <w:sectPr w:rsidR="00550268" w:rsidSect="0055026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50268" w:rsidRDefault="00550268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separator/>
      </w:r>
    </w:p>
  </w:endnote>
  <w:endnote w:type="continuationSeparator" w:id="0">
    <w:p w:rsidR="00550268" w:rsidRDefault="00550268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50268" w:rsidRDefault="00550268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separator/>
      </w:r>
    </w:p>
  </w:footnote>
  <w:footnote w:type="continuationSeparator" w:id="0">
    <w:p w:rsidR="00550268" w:rsidRDefault="00550268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continuationSeparator/>
      </w:r>
    </w:p>
  </w:footnote>
  <w:footnote w:id="1">
    <w:p w:rsidR="00550268" w:rsidRDefault="00550268">
      <w:pPr>
        <w:pStyle w:val="FootnoteText"/>
        <w:rPr>
          <w:rFonts w:ascii="Times New Roman" w:hAnsi="Times New Roman" w:cs="Times New Roman"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ascii="Times New Roman" w:hAnsi="Times New Roman" w:cs="Times New Roman"/>
        </w:rPr>
        <w:t>Da non compilare nel caso sia stata presentata copia del libretto di vaccinazioni vidimato dalla azienda sanitaria locale o il certificato vaccinale o un’attestazione delle vaccinazioni effettuate, rilasciati dall’azienda sanitaria locale.</w:t>
      </w:r>
    </w:p>
    <w:p w:rsidR="00550268" w:rsidRDefault="00550268">
      <w:pPr>
        <w:pStyle w:val="FootnoteText"/>
      </w:pP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283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50268"/>
    <w:rsid w:val="005502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nhideWhenUsed="0"/>
    <w:lsdException w:name="annotation text" w:unhideWhenUsed="0"/>
    <w:lsdException w:name="caption" w:uiPriority="35" w:qFormat="1"/>
    <w:lsdException w:name="footnote reference" w:unhideWhenUsed="0"/>
    <w:lsdException w:name="annotation reference" w:unhideWhenUsed="0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unhideWhenUsed="0"/>
    <w:lsdException w:name="Balloon Text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rFonts w:ascii="Calibri" w:hAnsi="Calibri" w:cs="Calibri"/>
      <w:lang w:eastAsia="en-US"/>
    </w:rPr>
  </w:style>
  <w:style w:type="character" w:default="1" w:styleId="DefaultParagraphFont">
    <w:name w:val="Default Paragraph Font"/>
    <w:uiPriority w:val="99"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Pr>
      <w:rFonts w:ascii="Times New Roman" w:hAnsi="Times New Roman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rPr>
      <w:rFonts w:ascii="Times New Roman" w:hAnsi="Times New Roman"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rPr>
      <w:rFonts w:ascii="Times New Roman" w:hAnsi="Times New Roman"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rFonts w:ascii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D4D0C8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</TotalTime>
  <Pages>2</Pages>
  <Words>366</Words>
  <Characters>2087</Characters>
  <Application>Microsoft Office Outlook</Application>
  <DocSecurity>0</DocSecurity>
  <Lines>0</Lines>
  <Paragraphs>0</Paragraphs>
  <ScaleCrop>false</ScaleCrop>
  <Company>M.I.U.R.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Patrizia Bettini</dc:creator>
  <cp:keywords/>
  <dc:description/>
  <cp:lastModifiedBy> </cp:lastModifiedBy>
  <cp:revision>3</cp:revision>
  <cp:lastPrinted>2017-08-16T11:52:00Z</cp:lastPrinted>
  <dcterms:created xsi:type="dcterms:W3CDTF">2017-08-17T12:58:00Z</dcterms:created>
  <dcterms:modified xsi:type="dcterms:W3CDTF">2017-09-11T08:36:00Z</dcterms:modified>
</cp:coreProperties>
</file>